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page" w:tblpX="1951" w:tblpY="286"/>
        <w:tblW w:w="9911" w:type="dxa"/>
        <w:tblLook w:val="0600" w:firstRow="0" w:lastRow="0" w:firstColumn="0" w:lastColumn="0" w:noHBand="1" w:noVBand="1"/>
      </w:tblPr>
      <w:tblGrid>
        <w:gridCol w:w="8851"/>
        <w:gridCol w:w="1060"/>
      </w:tblGrid>
      <w:tr w:rsidR="00C965B3" w:rsidRPr="002512C8" w14:paraId="748FEB28" w14:textId="77777777" w:rsidTr="00C965B3">
        <w:trPr>
          <w:trHeight w:val="1456"/>
        </w:trPr>
        <w:tc>
          <w:tcPr>
            <w:tcW w:w="8851" w:type="dxa"/>
            <w:vAlign w:val="center"/>
          </w:tcPr>
          <w:p w14:paraId="5DE48A62" w14:textId="7A1DC829" w:rsidR="00C965B3" w:rsidRPr="002512C8" w:rsidRDefault="00AC2996" w:rsidP="00C965B3">
            <w:pPr>
              <w:pStyle w:val="Titel"/>
            </w:pPr>
            <w:r>
              <w:t>Weltfriedenstag 202</w:t>
            </w:r>
            <w:r w:rsidR="00C90F32">
              <w:t>0</w:t>
            </w:r>
          </w:p>
        </w:tc>
        <w:tc>
          <w:tcPr>
            <w:tcW w:w="1060" w:type="dxa"/>
            <w:vAlign w:val="center"/>
          </w:tcPr>
          <w:p w14:paraId="239DB75B" w14:textId="77777777" w:rsidR="00C965B3" w:rsidRPr="002512C8" w:rsidRDefault="00C965B3" w:rsidP="00C965B3">
            <w:pPr>
              <w:spacing w:after="0"/>
              <w:jc w:val="right"/>
            </w:pPr>
          </w:p>
        </w:tc>
      </w:tr>
    </w:tbl>
    <w:p w14:paraId="1AA3CF37" w14:textId="77777777" w:rsidR="00C965B3" w:rsidRDefault="00C965B3" w:rsidP="00FD35A6">
      <w:pPr>
        <w:pStyle w:val="berschrift1"/>
      </w:pPr>
    </w:p>
    <w:p w14:paraId="5B5D523D" w14:textId="77777777" w:rsidR="00C965B3" w:rsidRDefault="00C965B3" w:rsidP="00FD35A6">
      <w:pPr>
        <w:pStyle w:val="berschrift1"/>
      </w:pPr>
    </w:p>
    <w:p w14:paraId="4104E841" w14:textId="77777777" w:rsidR="00AC2996" w:rsidRDefault="00AC2996" w:rsidP="00AC2996">
      <w:pPr>
        <w:pStyle w:val="berschrift1"/>
      </w:pPr>
      <w:r>
        <w:t>Erinnerung an Opfer von Krieg und Verfolgung</w:t>
      </w:r>
    </w:p>
    <w:p w14:paraId="744ECB4B" w14:textId="77777777" w:rsidR="00AC2996" w:rsidRPr="00AC2996" w:rsidRDefault="00AC2996" w:rsidP="00AC2996">
      <w:pPr>
        <w:pStyle w:val="berschrift2"/>
        <w:rPr>
          <w:color w:val="17365D" w:themeColor="text2" w:themeShade="BF"/>
        </w:rPr>
      </w:pPr>
      <w:r w:rsidRPr="00AC2996">
        <w:rPr>
          <w:color w:val="17365D" w:themeColor="text2" w:themeShade="BF"/>
        </w:rPr>
        <w:t>Installation am Zwinger zum Weltfriedenstag</w:t>
      </w:r>
    </w:p>
    <w:p w14:paraId="75E8EE66" w14:textId="77777777" w:rsidR="00AC2996" w:rsidRDefault="00AC2996" w:rsidP="00AC2996">
      <w:r>
        <w:t>Opfer von Kriegen und Verfolgung – das sind nicht einfach abstrakte Personen aus fernen Konfliktgeschehen. Es sind Menschen, deren Angehörige auch in Münster und dem Münsterland leben. Opfer vergangener Kriege, die Familiengeschichten geprägt haben und bis heute prägen. Opfer bis heute wirksamer Konfliktgeschehen, deren Angehörige geflohen sind und in Deutschland Zuflucht gefunden haben. Und darüber hinaus Opfer rassistischer Gewalt, die hier in Europa Verfolgung erlitten haben.</w:t>
      </w:r>
    </w:p>
    <w:p w14:paraId="040EB90B" w14:textId="3DF99B85" w:rsidR="00AC2996" w:rsidRDefault="00AC2996" w:rsidP="00AC2996">
      <w:r>
        <w:t xml:space="preserve">Am Weltfriedenstag, dem 21. September 2020, sollen die Namen solcher Opfer in Münster sichtbar werden – projiziert an die Außenwände des Zwingers an der Promenade. </w:t>
      </w:r>
    </w:p>
    <w:p w14:paraId="49C6E4C2" w14:textId="2DFF9A66" w:rsidR="00A03022" w:rsidRDefault="00AC2996" w:rsidP="00AC2996">
      <w:r w:rsidRPr="006E07A4">
        <w:rPr>
          <w:rFonts w:cstheme="minorHAnsi"/>
        </w:rPr>
        <w:t xml:space="preserve">Dazu </w:t>
      </w:r>
      <w:r>
        <w:rPr>
          <w:rFonts w:cstheme="minorHAnsi"/>
        </w:rPr>
        <w:t xml:space="preserve">rufen wir </w:t>
      </w:r>
      <w:r w:rsidRPr="006E07A4">
        <w:rPr>
          <w:rFonts w:cstheme="minorHAnsi"/>
        </w:rPr>
        <w:t>Bürger</w:t>
      </w:r>
      <w:r>
        <w:rPr>
          <w:rFonts w:cstheme="minorHAnsi"/>
        </w:rPr>
        <w:t>*innen</w:t>
      </w:r>
      <w:r w:rsidRPr="006E07A4">
        <w:rPr>
          <w:rFonts w:cstheme="minorHAnsi"/>
        </w:rPr>
        <w:t xml:space="preserve"> aus Münster und dem Münsterland</w:t>
      </w:r>
      <w:r>
        <w:rPr>
          <w:rFonts w:cstheme="minorHAnsi"/>
        </w:rPr>
        <w:t xml:space="preserve"> auf</w:t>
      </w:r>
      <w:r w:rsidRPr="006E07A4">
        <w:rPr>
          <w:rFonts w:cstheme="minorHAnsi"/>
        </w:rPr>
        <w:t xml:space="preserve">, bis zum </w:t>
      </w:r>
      <w:r>
        <w:rPr>
          <w:rFonts w:cstheme="minorHAnsi"/>
        </w:rPr>
        <w:t>20</w:t>
      </w:r>
      <w:r w:rsidRPr="006E07A4">
        <w:rPr>
          <w:rFonts w:cstheme="minorHAnsi"/>
        </w:rPr>
        <w:t xml:space="preserve">. </w:t>
      </w:r>
      <w:r>
        <w:rPr>
          <w:rFonts w:cstheme="minorHAnsi"/>
        </w:rPr>
        <w:t xml:space="preserve">September 2020 </w:t>
      </w:r>
      <w:r w:rsidRPr="006E07A4">
        <w:rPr>
          <w:rFonts w:cstheme="minorHAnsi"/>
        </w:rPr>
        <w:t>Namen von Opfer</w:t>
      </w:r>
      <w:r w:rsidR="0093165C">
        <w:rPr>
          <w:rFonts w:cstheme="minorHAnsi"/>
        </w:rPr>
        <w:t>n</w:t>
      </w:r>
      <w:r w:rsidRPr="006E07A4">
        <w:rPr>
          <w:rFonts w:cstheme="minorHAnsi"/>
        </w:rPr>
        <w:t xml:space="preserve"> von Krieg und Verfolgung zu benennen, zu denen sie einen Bezug haben und an die sie erinnert wissen möchten. Eingereicht werden können </w:t>
      </w:r>
      <w:r w:rsidR="0093165C">
        <w:rPr>
          <w:rFonts w:cstheme="minorHAnsi"/>
        </w:rPr>
        <w:t>die Namen</w:t>
      </w:r>
      <w:r w:rsidRPr="006E07A4">
        <w:rPr>
          <w:rFonts w:cstheme="minorHAnsi"/>
        </w:rPr>
        <w:t xml:space="preserve"> über </w:t>
      </w:r>
      <w:r>
        <w:rPr>
          <w:rFonts w:cstheme="minorHAnsi"/>
        </w:rPr>
        <w:t xml:space="preserve">dieses </w:t>
      </w:r>
      <w:r w:rsidRPr="006E07A4">
        <w:rPr>
          <w:rFonts w:cstheme="minorHAnsi"/>
        </w:rPr>
        <w:t>Formular</w:t>
      </w:r>
      <w:r w:rsidR="00DA2E1D">
        <w:t xml:space="preserve">. </w:t>
      </w:r>
    </w:p>
    <w:p w14:paraId="75981912" w14:textId="765A0D50" w:rsidR="00AC2996" w:rsidRDefault="00AC2996" w:rsidP="00AC2996">
      <w:r>
        <w:t xml:space="preserve">Bitte ausfüllen, abspeichern und als Mailanhang senden an: </w:t>
      </w:r>
      <w:hyperlink r:id="rId11" w:history="1">
        <w:r w:rsidR="0093165C" w:rsidRPr="007B54EB">
          <w:rPr>
            <w:rStyle w:val="Hyperlink"/>
          </w:rPr>
          <w:t>mediothek@ev-kirchenkreis-muenster.de</w:t>
        </w:r>
      </w:hyperlink>
      <w:r w:rsidR="0093165C">
        <w:t xml:space="preserve">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248"/>
        <w:gridCol w:w="6237"/>
      </w:tblGrid>
      <w:tr w:rsidR="00AC2996" w:rsidRPr="00FB478A" w14:paraId="210AB70D" w14:textId="77777777" w:rsidTr="00AC2996">
        <w:trPr>
          <w:trHeight w:val="498"/>
        </w:trPr>
        <w:tc>
          <w:tcPr>
            <w:tcW w:w="4248" w:type="dxa"/>
            <w:tcBorders>
              <w:top w:val="single" w:sz="4" w:space="0" w:color="auto"/>
            </w:tcBorders>
          </w:tcPr>
          <w:p w14:paraId="6B9216EC" w14:textId="3CCA9041" w:rsidR="00AC2996" w:rsidRPr="000B7702" w:rsidRDefault="00AC2996" w:rsidP="007C33CE">
            <w:pPr>
              <w:pStyle w:val="Beschriftungen"/>
              <w:rPr>
                <w:sz w:val="22"/>
              </w:rPr>
            </w:pPr>
            <w:r>
              <w:rPr>
                <w:sz w:val="22"/>
              </w:rPr>
              <w:t>Name der Person</w:t>
            </w:r>
          </w:p>
        </w:tc>
        <w:sdt>
          <w:sdtPr>
            <w:id w:val="2109162427"/>
            <w:placeholder>
              <w:docPart w:val="A9FFB1EFAB3E4D0A995BC9A13EEE901B"/>
            </w:placeholder>
            <w:showingPlcHdr/>
          </w:sdtPr>
          <w:sdtEndPr/>
          <w:sdtContent>
            <w:tc>
              <w:tcPr>
                <w:tcW w:w="6237" w:type="dxa"/>
                <w:tcBorders>
                  <w:top w:val="single" w:sz="4" w:space="0" w:color="auto"/>
                  <w:left w:val="single" w:sz="4" w:space="0" w:color="auto"/>
                </w:tcBorders>
                <w:shd w:val="clear" w:color="auto" w:fill="FFFFFF" w:themeFill="background1"/>
              </w:tcPr>
              <w:p w14:paraId="61B8CC6C" w14:textId="2985262F" w:rsidR="00AC2996" w:rsidRPr="000B7702" w:rsidRDefault="000B6F28" w:rsidP="007C33CE">
                <w:r w:rsidRPr="007B54EB">
                  <w:rPr>
                    <w:rStyle w:val="Platzhaltertext"/>
                  </w:rPr>
                  <w:t>Klicken oder tippen Sie hier, um Text einzugeben.</w:t>
                </w:r>
              </w:p>
            </w:tc>
          </w:sdtContent>
        </w:sdt>
      </w:tr>
      <w:tr w:rsidR="00AC2996" w:rsidRPr="00FB478A" w14:paraId="46F61BDB" w14:textId="56B33DD0" w:rsidTr="00AC2996">
        <w:trPr>
          <w:trHeight w:val="316"/>
        </w:trPr>
        <w:tc>
          <w:tcPr>
            <w:tcW w:w="4248" w:type="dxa"/>
          </w:tcPr>
          <w:p w14:paraId="5DB74174" w14:textId="6E42F019" w:rsidR="00AC2996" w:rsidRPr="00B61B38" w:rsidRDefault="00AC2996" w:rsidP="007C33CE">
            <w:pPr>
              <w:pStyle w:val="Beschriftungen"/>
              <w:rPr>
                <w:sz w:val="22"/>
              </w:rPr>
            </w:pPr>
            <w:r>
              <w:rPr>
                <w:sz w:val="22"/>
              </w:rPr>
              <w:t>Todesdatum (wenn bekannt)</w:t>
            </w:r>
          </w:p>
        </w:tc>
        <w:sdt>
          <w:sdtPr>
            <w:id w:val="-2096701745"/>
            <w:placeholder>
              <w:docPart w:val="A9FFB1EFAB3E4D0A995BC9A13EEE901B"/>
            </w:placeholder>
            <w:showingPlcHdr/>
          </w:sdtPr>
          <w:sdtEndPr/>
          <w:sdtContent>
            <w:tc>
              <w:tcPr>
                <w:tcW w:w="6237" w:type="dxa"/>
                <w:tcBorders>
                  <w:left w:val="single" w:sz="4" w:space="0" w:color="auto"/>
                </w:tcBorders>
                <w:shd w:val="clear" w:color="auto" w:fill="FFFFFF" w:themeFill="background1"/>
              </w:tcPr>
              <w:p w14:paraId="355725F0" w14:textId="6420C4B9" w:rsidR="00AC2996" w:rsidRPr="007C33CE" w:rsidRDefault="000B6F28" w:rsidP="007C33CE">
                <w:r w:rsidRPr="007B54EB">
                  <w:rPr>
                    <w:rStyle w:val="Platzhaltertext"/>
                  </w:rPr>
                  <w:t>Klicken oder tippen Sie hier, um Text einzugeben.</w:t>
                </w:r>
              </w:p>
            </w:tc>
          </w:sdtContent>
        </w:sdt>
      </w:tr>
      <w:tr w:rsidR="00AC2996" w:rsidRPr="00FB478A" w14:paraId="2E5246F6" w14:textId="12646EEE" w:rsidTr="00C90F32">
        <w:trPr>
          <w:trHeight w:val="2078"/>
        </w:trPr>
        <w:tc>
          <w:tcPr>
            <w:tcW w:w="4248" w:type="dxa"/>
          </w:tcPr>
          <w:p w14:paraId="6A978D47" w14:textId="3DC1363C" w:rsidR="00AC2996" w:rsidRPr="002512C8" w:rsidRDefault="00AC2996" w:rsidP="003D0E1F">
            <w:pPr>
              <w:pStyle w:val="Beschriftungen"/>
            </w:pPr>
            <w:r w:rsidRPr="00AC2996">
              <w:rPr>
                <w:sz w:val="22"/>
              </w:rPr>
              <w:t>Konflikt, in dem die benannte Person zu einem Opfer von Krieg oder Verfolgung ge</w:t>
            </w:r>
            <w:r>
              <w:rPr>
                <w:sz w:val="22"/>
              </w:rPr>
              <w:t xml:space="preserve">worden </w:t>
            </w:r>
            <w:r w:rsidRPr="00AC2996">
              <w:rPr>
                <w:sz w:val="22"/>
              </w:rPr>
              <w:t>ist.</w:t>
            </w:r>
          </w:p>
        </w:tc>
        <w:tc>
          <w:tcPr>
            <w:tcW w:w="6237" w:type="dxa"/>
            <w:tcBorders>
              <w:left w:val="single" w:sz="4" w:space="0" w:color="auto"/>
            </w:tcBorders>
            <w:shd w:val="clear" w:color="auto" w:fill="FFFFFF" w:themeFill="background1"/>
          </w:tcPr>
          <w:sdt>
            <w:sdtPr>
              <w:rPr>
                <w:sz w:val="18"/>
                <w:szCs w:val="18"/>
              </w:rPr>
              <w:id w:val="-1127550704"/>
              <w:placeholder>
                <w:docPart w:val="3F355E28842041C5B76847481E88CFB7"/>
              </w:placeholder>
              <w:showingPlcHdr/>
            </w:sdtPr>
            <w:sdtEndPr/>
            <w:sdtContent>
              <w:p w14:paraId="3200506B" w14:textId="387E376F" w:rsidR="0093165C" w:rsidRPr="00975E15" w:rsidRDefault="00AC2996" w:rsidP="003D0E1F">
                <w:pPr>
                  <w:rPr>
                    <w:sz w:val="18"/>
                    <w:szCs w:val="18"/>
                  </w:rPr>
                </w:pPr>
                <w:r w:rsidRPr="007B54EB">
                  <w:rPr>
                    <w:rStyle w:val="Platzhaltertext"/>
                  </w:rPr>
                  <w:t>Klicken oder tippen Sie hier, um Text einzugeben.</w:t>
                </w:r>
              </w:p>
            </w:sdtContent>
          </w:sdt>
        </w:tc>
      </w:tr>
    </w:tbl>
    <w:p w14:paraId="3C9461B3" w14:textId="7D933D7B" w:rsidR="00DA2E1D" w:rsidRPr="002512C8" w:rsidRDefault="00AC2996" w:rsidP="00DA2E1D">
      <w:pPr>
        <w:pStyle w:val="berschrift1"/>
      </w:pPr>
      <w:r>
        <w:t>Weitere Bemerkungen</w:t>
      </w:r>
    </w:p>
    <w:tbl>
      <w:tblPr>
        <w:tblStyle w:val="ffnungszeiten"/>
        <w:tblW w:w="10692" w:type="dxa"/>
        <w:tblLayout w:type="fixed"/>
        <w:tblLook w:val="0620" w:firstRow="1" w:lastRow="0" w:firstColumn="0" w:lastColumn="0" w:noHBand="1" w:noVBand="1"/>
      </w:tblPr>
      <w:tblGrid>
        <w:gridCol w:w="10692"/>
      </w:tblGrid>
      <w:tr w:rsidR="00FB478A" w:rsidRPr="002512C8" w14:paraId="431B119B" w14:textId="77777777" w:rsidTr="000C0FC8">
        <w:trPr>
          <w:cnfStyle w:val="100000000000" w:firstRow="1" w:lastRow="0" w:firstColumn="0" w:lastColumn="0" w:oddVBand="0" w:evenVBand="0" w:oddHBand="0" w:evenHBand="0" w:firstRowFirstColumn="0" w:firstRowLastColumn="0" w:lastRowFirstColumn="0" w:lastRowLastColumn="0"/>
          <w:trHeight w:val="1288"/>
        </w:trPr>
        <w:sdt>
          <w:sdtPr>
            <w:id w:val="-2056226722"/>
            <w:placeholder>
              <w:docPart w:val="1725BFF0954B4941B3CC4016A24A15CF"/>
            </w:placeholder>
            <w:showingPlcHdr/>
            <w:text/>
          </w:sdtPr>
          <w:sdtEndPr/>
          <w:sdtContent>
            <w:tc>
              <w:tcPr>
                <w:tcW w:w="10692" w:type="dxa"/>
                <w:shd w:val="clear" w:color="auto" w:fill="FFFFFF" w:themeFill="background1"/>
                <w:vAlign w:val="top"/>
              </w:tcPr>
              <w:p w14:paraId="120F211B" w14:textId="7B8A1EA2" w:rsidR="00FB478A" w:rsidRPr="002512C8" w:rsidRDefault="009C5295" w:rsidP="000C0FC8">
                <w:pPr>
                  <w:jc w:val="left"/>
                </w:pPr>
                <w:r w:rsidRPr="004C4287">
                  <w:rPr>
                    <w:rStyle w:val="Platzhaltertext"/>
                    <w:b w:val="0"/>
                    <w:bCs/>
                  </w:rPr>
                  <w:t>Klicken oder tippen Sie hier, um Text einzugeben.</w:t>
                </w:r>
              </w:p>
            </w:tc>
          </w:sdtContent>
        </w:sdt>
      </w:tr>
      <w:tr w:rsidR="00FB478A" w:rsidRPr="002512C8" w14:paraId="4940728C" w14:textId="77777777" w:rsidTr="000C0FC8">
        <w:trPr>
          <w:trHeight w:val="179"/>
        </w:trPr>
        <w:tc>
          <w:tcPr>
            <w:tcW w:w="10692" w:type="dxa"/>
            <w:shd w:val="clear" w:color="auto" w:fill="auto"/>
            <w:vAlign w:val="center"/>
          </w:tcPr>
          <w:p w14:paraId="2CD941A4" w14:textId="77777777" w:rsidR="00FB478A" w:rsidRPr="002512C8" w:rsidRDefault="00FB478A" w:rsidP="00687CFB">
            <w:pPr>
              <w:rPr>
                <w:sz w:val="6"/>
                <w:szCs w:val="6"/>
              </w:rPr>
            </w:pPr>
          </w:p>
        </w:tc>
      </w:tr>
    </w:tbl>
    <w:tbl>
      <w:tblPr>
        <w:tblW w:w="10347" w:type="dxa"/>
        <w:tblLook w:val="0600" w:firstRow="0" w:lastRow="0" w:firstColumn="0" w:lastColumn="0" w:noHBand="1" w:noVBand="1"/>
      </w:tblPr>
      <w:tblGrid>
        <w:gridCol w:w="2268"/>
        <w:gridCol w:w="8079"/>
      </w:tblGrid>
      <w:tr w:rsidR="00C90F32" w:rsidRPr="002512C8" w14:paraId="264DA568" w14:textId="03A771EB" w:rsidTr="00C90F32">
        <w:trPr>
          <w:trHeight w:val="360"/>
        </w:trPr>
        <w:tc>
          <w:tcPr>
            <w:tcW w:w="2268" w:type="dxa"/>
            <w:tcBorders>
              <w:top w:val="single" w:sz="4" w:space="0" w:color="BFBFBF" w:themeColor="background1" w:themeShade="BF"/>
            </w:tcBorders>
            <w:shd w:val="clear" w:color="auto" w:fill="auto"/>
            <w:vAlign w:val="center"/>
          </w:tcPr>
          <w:p w14:paraId="4A793105" w14:textId="77777777" w:rsidR="00C90F32" w:rsidRPr="002512C8" w:rsidRDefault="00C90F32" w:rsidP="00232876">
            <w:pPr>
              <w:pStyle w:val="KeinLeerraum"/>
            </w:pPr>
          </w:p>
        </w:tc>
        <w:tc>
          <w:tcPr>
            <w:tcW w:w="8079" w:type="dxa"/>
            <w:tcBorders>
              <w:top w:val="single" w:sz="4" w:space="0" w:color="BFBFBF" w:themeColor="background1" w:themeShade="BF"/>
            </w:tcBorders>
            <w:shd w:val="clear" w:color="auto" w:fill="auto"/>
            <w:vAlign w:val="center"/>
          </w:tcPr>
          <w:p w14:paraId="265A696E" w14:textId="77777777" w:rsidR="00C90F32" w:rsidRPr="002512C8" w:rsidRDefault="00C90F32" w:rsidP="00FA3EB3"/>
        </w:tc>
      </w:tr>
      <w:tr w:rsidR="00C90F32" w:rsidRPr="002512C8" w14:paraId="2963D8E9" w14:textId="633EDCA0" w:rsidTr="00C90F32">
        <w:trPr>
          <w:trHeight w:val="360"/>
        </w:trPr>
        <w:tc>
          <w:tcPr>
            <w:tcW w:w="2268" w:type="dxa"/>
            <w:vAlign w:val="center"/>
          </w:tcPr>
          <w:p w14:paraId="0BCF426D" w14:textId="37F4814D" w:rsidR="00C90F32" w:rsidRPr="002512C8" w:rsidRDefault="00C90F32" w:rsidP="00232876">
            <w:pPr>
              <w:pStyle w:val="KeinLeerraum"/>
            </w:pPr>
            <w:r>
              <w:t>Ihr Name</w:t>
            </w:r>
          </w:p>
        </w:tc>
        <w:sdt>
          <w:sdtPr>
            <w:rPr>
              <w:sz w:val="20"/>
              <w:szCs w:val="20"/>
            </w:rPr>
            <w:id w:val="2128729063"/>
            <w:placeholder>
              <w:docPart w:val="CE44CA2FEA07442696EBD79A0378BE5F"/>
            </w:placeholder>
            <w:showingPlcHdr/>
            <w:text/>
          </w:sdtPr>
          <w:sdtEndPr/>
          <w:sdtContent>
            <w:tc>
              <w:tcPr>
                <w:tcW w:w="8079" w:type="dxa"/>
                <w:shd w:val="clear" w:color="auto" w:fill="FFFFFF" w:themeFill="background1"/>
                <w:vAlign w:val="center"/>
              </w:tcPr>
              <w:p w14:paraId="2934198E" w14:textId="76256A9A" w:rsidR="00C90F32" w:rsidRPr="00531CB0" w:rsidRDefault="00746F24" w:rsidP="00232876">
                <w:pPr>
                  <w:pStyle w:val="KeinLeerraum"/>
                  <w:rPr>
                    <w:sz w:val="20"/>
                    <w:szCs w:val="20"/>
                  </w:rPr>
                </w:pPr>
                <w:r w:rsidRPr="007B54EB">
                  <w:rPr>
                    <w:rStyle w:val="Platzhaltertext"/>
                  </w:rPr>
                  <w:t>Klicken oder tippen Sie hier, um Text einzugeben.</w:t>
                </w:r>
              </w:p>
            </w:tc>
          </w:sdtContent>
        </w:sdt>
      </w:tr>
      <w:tr w:rsidR="00C90F32" w:rsidRPr="002512C8" w14:paraId="0009BA40" w14:textId="77777777" w:rsidTr="00C90F32">
        <w:trPr>
          <w:trHeight w:val="360"/>
        </w:trPr>
        <w:tc>
          <w:tcPr>
            <w:tcW w:w="2268" w:type="dxa"/>
            <w:vAlign w:val="center"/>
          </w:tcPr>
          <w:p w14:paraId="2C29A533" w14:textId="77777777" w:rsidR="00C90F32" w:rsidRDefault="00C90F32" w:rsidP="00232876">
            <w:pPr>
              <w:pStyle w:val="KeinLeerraum"/>
            </w:pPr>
          </w:p>
        </w:tc>
        <w:tc>
          <w:tcPr>
            <w:tcW w:w="8079" w:type="dxa"/>
            <w:shd w:val="clear" w:color="auto" w:fill="FFFFFF" w:themeFill="background1"/>
            <w:vAlign w:val="center"/>
          </w:tcPr>
          <w:p w14:paraId="54B35D28" w14:textId="77777777" w:rsidR="00C90F32" w:rsidRPr="00C90F32" w:rsidRDefault="00C90F32" w:rsidP="00232876">
            <w:pPr>
              <w:pStyle w:val="KeinLeerraum"/>
            </w:pPr>
          </w:p>
        </w:tc>
      </w:tr>
      <w:tr w:rsidR="00C90F32" w:rsidRPr="002512C8" w14:paraId="1DF8E91F" w14:textId="68F8A966" w:rsidTr="00C90F32">
        <w:trPr>
          <w:trHeight w:val="360"/>
        </w:trPr>
        <w:tc>
          <w:tcPr>
            <w:tcW w:w="2268" w:type="dxa"/>
            <w:vAlign w:val="center"/>
          </w:tcPr>
          <w:p w14:paraId="56608D64" w14:textId="073FEDB4" w:rsidR="00C90F32" w:rsidRDefault="000B6F28" w:rsidP="00232876">
            <w:pPr>
              <w:pStyle w:val="KeinLeerraum"/>
            </w:pPr>
            <w:r>
              <w:t xml:space="preserve">Ihre </w:t>
            </w:r>
            <w:r w:rsidR="00C90F32">
              <w:t>Mailadresse, falls wir Rückfragen haben</w:t>
            </w:r>
          </w:p>
        </w:tc>
        <w:sdt>
          <w:sdtPr>
            <w:rPr>
              <w:sz w:val="20"/>
              <w:szCs w:val="20"/>
            </w:rPr>
            <w:id w:val="-1022930436"/>
            <w:placeholder>
              <w:docPart w:val="BD686437FCC84CF1B00AC4541ED06226"/>
            </w:placeholder>
            <w:showingPlcHdr/>
            <w:text/>
          </w:sdtPr>
          <w:sdtEndPr/>
          <w:sdtContent>
            <w:tc>
              <w:tcPr>
                <w:tcW w:w="8079" w:type="dxa"/>
                <w:shd w:val="clear" w:color="auto" w:fill="FFFFFF" w:themeFill="background1"/>
                <w:vAlign w:val="center"/>
              </w:tcPr>
              <w:p w14:paraId="511D0820" w14:textId="461700DF" w:rsidR="00C90F32" w:rsidRPr="00531CB0" w:rsidRDefault="009C5295" w:rsidP="00232876">
                <w:pPr>
                  <w:pStyle w:val="KeinLeerraum"/>
                  <w:rPr>
                    <w:sz w:val="20"/>
                    <w:szCs w:val="20"/>
                  </w:rPr>
                </w:pPr>
                <w:r w:rsidRPr="007B54EB">
                  <w:rPr>
                    <w:rStyle w:val="Platzhaltertext"/>
                  </w:rPr>
                  <w:t>Klicken oder tippen Sie hier, um Text einzugeben.</w:t>
                </w:r>
              </w:p>
            </w:tc>
          </w:sdtContent>
        </w:sdt>
      </w:tr>
    </w:tbl>
    <w:p w14:paraId="704A30B1" w14:textId="77777777" w:rsidR="00C90F32" w:rsidRDefault="00C90F32" w:rsidP="00EC3741">
      <w:pPr>
        <w:spacing w:before="240" w:after="120"/>
        <w:jc w:val="center"/>
        <w:rPr>
          <w:b/>
          <w:bCs/>
        </w:rPr>
      </w:pPr>
    </w:p>
    <w:p w14:paraId="37EA3084" w14:textId="00B4C00B" w:rsidR="00975E15" w:rsidRDefault="00975E15" w:rsidP="00EC3741">
      <w:pPr>
        <w:spacing w:before="240" w:after="120"/>
        <w:jc w:val="center"/>
      </w:pPr>
      <w:r>
        <w:rPr>
          <w:b/>
          <w:bCs/>
        </w:rPr>
        <w:t>D</w:t>
      </w:r>
      <w:r w:rsidRPr="00975E15">
        <w:rPr>
          <w:b/>
          <w:bCs/>
        </w:rPr>
        <w:t xml:space="preserve">as ausgefüllte Formular </w:t>
      </w:r>
      <w:r w:rsidR="003F7FE8">
        <w:rPr>
          <w:b/>
          <w:bCs/>
        </w:rPr>
        <w:t>ab</w:t>
      </w:r>
      <w:r>
        <w:rPr>
          <w:b/>
          <w:bCs/>
        </w:rPr>
        <w:t xml:space="preserve">speichern und </w:t>
      </w:r>
      <w:r w:rsidR="003F7FE8">
        <w:rPr>
          <w:b/>
          <w:bCs/>
        </w:rPr>
        <w:t xml:space="preserve">bis zum </w:t>
      </w:r>
      <w:r w:rsidR="00AC2996">
        <w:rPr>
          <w:b/>
          <w:bCs/>
        </w:rPr>
        <w:t>2</w:t>
      </w:r>
      <w:r w:rsidR="003F7FE8">
        <w:rPr>
          <w:b/>
          <w:bCs/>
        </w:rPr>
        <w:t>0.</w:t>
      </w:r>
      <w:r w:rsidR="00AC2996">
        <w:rPr>
          <w:b/>
          <w:bCs/>
        </w:rPr>
        <w:t>9</w:t>
      </w:r>
      <w:r w:rsidR="003F7FE8">
        <w:rPr>
          <w:b/>
          <w:bCs/>
        </w:rPr>
        <w:t xml:space="preserve">.2020 </w:t>
      </w:r>
      <w:r>
        <w:rPr>
          <w:b/>
          <w:bCs/>
        </w:rPr>
        <w:t>senden an</w:t>
      </w:r>
      <w:r w:rsidRPr="00975E15">
        <w:rPr>
          <w:b/>
          <w:bCs/>
        </w:rPr>
        <w:t xml:space="preserve">: </w:t>
      </w:r>
      <w:hyperlink r:id="rId12" w:history="1">
        <w:r w:rsidR="003F7FE8" w:rsidRPr="002B350B">
          <w:rPr>
            <w:rStyle w:val="Hyperlink"/>
            <w:b/>
            <w:bCs/>
          </w:rPr>
          <w:t>mediothek@ev-kirchenkreis-muenster.de</w:t>
        </w:r>
      </w:hyperlink>
      <w:r w:rsidR="003F7FE8">
        <w:rPr>
          <w:b/>
          <w:bCs/>
        </w:rPr>
        <w:t xml:space="preserve"> </w:t>
      </w:r>
    </w:p>
    <w:p w14:paraId="1CF25136" w14:textId="43F5ED61" w:rsidR="00C90F32" w:rsidRDefault="00C90F32" w:rsidP="00EC3741">
      <w:pPr>
        <w:spacing w:before="240" w:after="120"/>
        <w:jc w:val="center"/>
      </w:pPr>
      <w:r>
        <w:t>Ihre Daten nehmen wir ausschließlich zum Zweck der Veranstaltung ‚Installation am Zwinger zum Weltfriedenstag 2020</w:t>
      </w:r>
      <w:r w:rsidR="00B42D4C">
        <w:t>‘</w:t>
      </w:r>
      <w:r>
        <w:t xml:space="preserve"> auf. Wir werden diese am 21. September 2020 wieder löschen.</w:t>
      </w:r>
    </w:p>
    <w:p w14:paraId="644C6F87" w14:textId="635F772A" w:rsidR="00C90F32" w:rsidRDefault="00C90F32" w:rsidP="00EC3741">
      <w:pPr>
        <w:spacing w:before="240" w:after="120"/>
        <w:jc w:val="center"/>
      </w:pPr>
    </w:p>
    <w:p w14:paraId="606B8064" w14:textId="0C4C5387" w:rsidR="00C90F32" w:rsidRPr="00FC4460" w:rsidRDefault="00C90F32" w:rsidP="00EC3741">
      <w:pPr>
        <w:spacing w:before="240" w:after="120"/>
        <w:jc w:val="center"/>
      </w:pPr>
      <w:r>
        <w:t xml:space="preserve">Veranstalter: Ausschuss Gesellschaftliche Verantwortung im Evangelischen Kirchenkreis Münster, </w:t>
      </w:r>
      <w:r w:rsidR="00B42D4C">
        <w:rPr>
          <w:rFonts w:cstheme="minorHAnsi"/>
        </w:rPr>
        <w:t>pax christi Diözesanverband Münster und der Förderverein Friedensinitiativen Münster e.V.</w:t>
      </w:r>
    </w:p>
    <w:sectPr w:rsidR="00C90F32" w:rsidRPr="00FC4460" w:rsidSect="002866FD">
      <w:headerReference w:type="default" r:id="rId13"/>
      <w:pgSz w:w="11906" w:h="16838" w:code="9"/>
      <w:pgMar w:top="568" w:right="576" w:bottom="426" w:left="576" w:header="57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E151D" w14:textId="77777777" w:rsidR="009A2CE9" w:rsidRDefault="009A2CE9" w:rsidP="001A0130">
      <w:pPr>
        <w:spacing w:after="0" w:line="240" w:lineRule="auto"/>
      </w:pPr>
      <w:r>
        <w:separator/>
      </w:r>
    </w:p>
  </w:endnote>
  <w:endnote w:type="continuationSeparator" w:id="0">
    <w:p w14:paraId="6F4C23F7" w14:textId="77777777" w:rsidR="009A2CE9" w:rsidRDefault="009A2CE9"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69653" w14:textId="77777777" w:rsidR="009A2CE9" w:rsidRDefault="009A2CE9" w:rsidP="001A0130">
      <w:pPr>
        <w:spacing w:after="0" w:line="240" w:lineRule="auto"/>
      </w:pPr>
      <w:r>
        <w:separator/>
      </w:r>
    </w:p>
  </w:footnote>
  <w:footnote w:type="continuationSeparator" w:id="0">
    <w:p w14:paraId="12BCD4C8" w14:textId="77777777" w:rsidR="009A2CE9" w:rsidRDefault="009A2CE9"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66A84" w14:textId="7E6DF454" w:rsidR="002866FD" w:rsidRDefault="002866FD">
    <w:pPr>
      <w:pStyle w:val="Kopfzeile"/>
    </w:pPr>
    <w:r>
      <w:rPr>
        <w:noProof/>
        <w:lang w:bidi="de-DE"/>
      </w:rPr>
      <mc:AlternateContent>
        <mc:Choice Requires="wpg">
          <w:drawing>
            <wp:anchor distT="0" distB="0" distL="114300" distR="114300" simplePos="0" relativeHeight="251664384" behindDoc="0" locked="0" layoutInCell="1" allowOverlap="1" wp14:anchorId="18368EE2" wp14:editId="2BDC8C4C">
              <wp:simplePos x="0" y="0"/>
              <wp:positionH relativeFrom="page">
                <wp:posOffset>57150</wp:posOffset>
              </wp:positionH>
              <wp:positionV relativeFrom="page">
                <wp:posOffset>133350</wp:posOffset>
              </wp:positionV>
              <wp:extent cx="7439660" cy="10267316"/>
              <wp:effectExtent l="0" t="0" r="8890" b="635"/>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9660" cy="10267316"/>
                        <a:chOff x="0" y="1"/>
                        <a:chExt cx="7289800" cy="9580823"/>
                      </a:xfrm>
                    </wpg:grpSpPr>
                    <wps:wsp>
                      <wps:cNvPr id="3" name="Rechteck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888761"/>
                          <a:ext cx="7287768" cy="86920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hteck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Bild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1"/>
                          <a:ext cx="7289800" cy="888814"/>
                        </a:xfrm>
                        <a:prstGeom prst="snip1Rect">
                          <a:avLst>
                            <a:gd name="adj" fmla="val 31795"/>
                          </a:avLst>
                        </a:prstGeom>
                      </pic:spPr>
                    </pic:pic>
                    <wpg:grpSp>
                      <wpg:cNvPr id="21" name="Gruppe 21"/>
                      <wpg:cNvGrpSpPr/>
                      <wpg:grpSpPr>
                        <a:xfrm>
                          <a:off x="205740" y="125772"/>
                          <a:ext cx="644436" cy="644436"/>
                          <a:chOff x="0" y="-186648"/>
                          <a:chExt cx="644436" cy="644436"/>
                        </a:xfrm>
                      </wpg:grpSpPr>
                      <wps:wsp>
                        <wps:cNvPr id="22" name="Ellipse 22">
                          <a:extLst>
                            <a:ext uri="{C183D7F6-B498-43B3-948B-1728B52AA6E4}">
                              <adec:decorative xmlns:adec="http://schemas.microsoft.com/office/drawing/2017/decorative" val="1"/>
                            </a:ext>
                          </a:extLst>
                        </wps:cNvPr>
                        <wps:cNvSpPr/>
                        <wps:spPr>
                          <a:xfrm>
                            <a:off x="0" y="-186648"/>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uppe 22" descr="Aktualisierung von Symbolinformationen"/>
                        <wpg:cNvGrpSpPr/>
                        <wpg:grpSpPr>
                          <a:xfrm>
                            <a:off x="144780" y="-41868"/>
                            <a:ext cx="356029" cy="360000"/>
                            <a:chOff x="0" y="-2169468"/>
                            <a:chExt cx="4138166" cy="4184332"/>
                          </a:xfrm>
                          <a:solidFill>
                            <a:schemeClr val="bg1"/>
                          </a:solidFill>
                        </wpg:grpSpPr>
                        <wps:wsp>
                          <wps:cNvPr id="24" name="Freihandform: Form 24"/>
                          <wps:cNvSpPr/>
                          <wps:spPr>
                            <a:xfrm>
                              <a:off x="0" y="-1966583"/>
                              <a:ext cx="3914777" cy="3981447"/>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Form 25"/>
                          <wps:cNvSpPr/>
                          <wps:spPr>
                            <a:xfrm>
                              <a:off x="1271132" y="-2169468"/>
                              <a:ext cx="2867034" cy="2895589"/>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6E2C19" id="Gruppe 26" o:spid="_x0000_s1026" style="position:absolute;margin-left:4.5pt;margin-top:10.5pt;width:585.8pt;height:808.45pt;z-index:251664384;mso-position-horizontal-relative:page;mso-position-vertical-relative:page;mso-width-relative:margin;mso-height-relative:margin" coordorigin="" coordsize="72898,95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">
              <v:rect id="Rechteck 3" o:spid="_x0000_s1027" style="position:absolute;top:8887;width:72877;height:8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hteck 4" o:spid="_x0000_s1028"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9" type="#_x0000_t75" style="position:absolute;width:72898;height:8888;visibility:visible;mso-wrap-style:square" coordsize="7289800,88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" path="m,l7007202,r282598,282598l7289800,888814,,888814,,xe">
                <v:imagedata r:id="rId2" o:title=""/>
                <v:formulas/>
                <v:path o:extrusionok="t" o:connecttype="custom" o:connectlocs="0,0;7007202,0;7289800,282598;7289800,888814;0,888814;0,0" o:connectangles="0,0,0,0,0,0"/>
              </v:shape>
              <v:group id="Gruppe 21" o:spid="_x0000_s1030" style="position:absolute;left:2057;top:1257;width:6444;height:6445" coordorigin=",-1866"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22" o:spid="_x0000_s1031" style="position:absolute;top:-1866;width:6444;height:6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uppe 22" o:spid="_x0000_s1032" alt="Aktualisierung von Symbolinformationen" style="position:absolute;left:1447;top:-418;width:3561;height:3599" coordorigin=",-21694"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ihandform: Form 24" o:spid="_x0000_s1033" style="position:absolute;top:-19665;width:39147;height:39813;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71,1936908;3588546,2098832;3588546,3438046;3368518,3655216;552926,3655216;330994,3438046;330994,545306;552926,330994;1644492,330994;1806417,169069;1644492,7144;552926,7144;7144,545306;7144,3438046;552926,3979066;3368518,3979066;3912396,3438046;3912396,2098832;3750471,1936908" o:connectangles="0,0,0,0,0,0,0,0,0,0,0,0,0,0,0,0,0,0,0"/>
                  </v:shape>
                  <v:shape id="Freihandform: Form 25" o:spid="_x0000_s1034" style="position:absolute;left:12711;top:-21694;width:28670;height:28955;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9,141445;2154535,7144;1836399,138588;380974,1594003;266674,1789264;13308,2686516;56171,2846535;169519,2892255;217144,2884635;1089636,2616031;1274422,2504589;1274422,2504589;2735562,1043460;2738420,412907;2471719,141445;1747816,685321;2187873,1134900;2080240,1242531;1640183,792953;1747816,685321;1044869,2276942;993434,2307422;404787,2488397;577190,1876894;608623,1822602;1409677,1021552;1849734,1471130;1044869,2276942;2506961,814861;2416474,905348;1976417,455769;2064047,369093;2151678,333850;2152631,333850;2240260,370045;2506961,641507;2506961,814861"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ennumm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cryptProviderType="rsaAES" w:cryptAlgorithmClass="hash" w:cryptAlgorithmType="typeAny" w:cryptAlgorithmSid="14" w:cryptSpinCount="100000" w:hash="OTqo0hAi2XeWdjPMTDhsKekwKq/6PG/AntIrvEbZF2W4YxufhQO5/jehsuvexmX5n3sh9WwmQTpcPN9aBmTaHA==" w:salt="YeyGzZZokqz6gM1f7te2f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AE6D2B"/>
    <w:rsid w:val="000010EA"/>
    <w:rsid w:val="000B6F28"/>
    <w:rsid w:val="000B7702"/>
    <w:rsid w:val="000C0FC8"/>
    <w:rsid w:val="001363B8"/>
    <w:rsid w:val="00150623"/>
    <w:rsid w:val="001A0130"/>
    <w:rsid w:val="001C6F06"/>
    <w:rsid w:val="00232876"/>
    <w:rsid w:val="002512C8"/>
    <w:rsid w:val="00267116"/>
    <w:rsid w:val="002866FD"/>
    <w:rsid w:val="002F58E0"/>
    <w:rsid w:val="003121A9"/>
    <w:rsid w:val="00355DEE"/>
    <w:rsid w:val="00381976"/>
    <w:rsid w:val="00381C26"/>
    <w:rsid w:val="003B49EC"/>
    <w:rsid w:val="003D0E1F"/>
    <w:rsid w:val="003D55FB"/>
    <w:rsid w:val="003F7FE8"/>
    <w:rsid w:val="00402433"/>
    <w:rsid w:val="0045342C"/>
    <w:rsid w:val="00467F0C"/>
    <w:rsid w:val="004B47A9"/>
    <w:rsid w:val="004C4287"/>
    <w:rsid w:val="004E7AA8"/>
    <w:rsid w:val="004F0368"/>
    <w:rsid w:val="00531CB0"/>
    <w:rsid w:val="00536D27"/>
    <w:rsid w:val="005A20B8"/>
    <w:rsid w:val="005B7DA5"/>
    <w:rsid w:val="005E6FA8"/>
    <w:rsid w:val="00624CFC"/>
    <w:rsid w:val="00645E2E"/>
    <w:rsid w:val="006662D2"/>
    <w:rsid w:val="00687CFB"/>
    <w:rsid w:val="00696B6E"/>
    <w:rsid w:val="006A5F0E"/>
    <w:rsid w:val="006C28FD"/>
    <w:rsid w:val="006D6571"/>
    <w:rsid w:val="0074055C"/>
    <w:rsid w:val="00746F24"/>
    <w:rsid w:val="00764B74"/>
    <w:rsid w:val="00765FD8"/>
    <w:rsid w:val="007718C6"/>
    <w:rsid w:val="00780C4F"/>
    <w:rsid w:val="00782F91"/>
    <w:rsid w:val="007C33CE"/>
    <w:rsid w:val="00804033"/>
    <w:rsid w:val="008045C5"/>
    <w:rsid w:val="008359BB"/>
    <w:rsid w:val="00835F7E"/>
    <w:rsid w:val="00862B1A"/>
    <w:rsid w:val="00866BB6"/>
    <w:rsid w:val="00872D54"/>
    <w:rsid w:val="008C42FC"/>
    <w:rsid w:val="008C5BB3"/>
    <w:rsid w:val="008F041B"/>
    <w:rsid w:val="0093165C"/>
    <w:rsid w:val="00975E15"/>
    <w:rsid w:val="009A2CE9"/>
    <w:rsid w:val="009C5295"/>
    <w:rsid w:val="009E70CA"/>
    <w:rsid w:val="00A03022"/>
    <w:rsid w:val="00A60172"/>
    <w:rsid w:val="00AC2996"/>
    <w:rsid w:val="00AE6D2B"/>
    <w:rsid w:val="00B01A68"/>
    <w:rsid w:val="00B42D4C"/>
    <w:rsid w:val="00B61B38"/>
    <w:rsid w:val="00B70B5B"/>
    <w:rsid w:val="00BA66C3"/>
    <w:rsid w:val="00C657A5"/>
    <w:rsid w:val="00C90F32"/>
    <w:rsid w:val="00C965B3"/>
    <w:rsid w:val="00CB16D2"/>
    <w:rsid w:val="00CD05DC"/>
    <w:rsid w:val="00CD5B0D"/>
    <w:rsid w:val="00DA2E1D"/>
    <w:rsid w:val="00DB3723"/>
    <w:rsid w:val="00DC1831"/>
    <w:rsid w:val="00DC43F9"/>
    <w:rsid w:val="00E3286D"/>
    <w:rsid w:val="00E413DD"/>
    <w:rsid w:val="00E544C0"/>
    <w:rsid w:val="00EC3741"/>
    <w:rsid w:val="00F40180"/>
    <w:rsid w:val="00F454EB"/>
    <w:rsid w:val="00F53FDC"/>
    <w:rsid w:val="00FA3EB3"/>
    <w:rsid w:val="00FB478A"/>
    <w:rsid w:val="00FC4460"/>
    <w:rsid w:val="00FD35A6"/>
    <w:rsid w:val="00FE76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DD4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5A6"/>
  </w:style>
  <w:style w:type="paragraph" w:styleId="berschrift1">
    <w:name w:val="heading 1"/>
    <w:basedOn w:val="Standard"/>
    <w:next w:val="Standard"/>
    <w:link w:val="berschrift1Zchn"/>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berschrift2">
    <w:name w:val="heading 2"/>
    <w:basedOn w:val="Standard"/>
    <w:next w:val="Standard"/>
    <w:link w:val="berschrift2Zchn"/>
    <w:uiPriority w:val="9"/>
    <w:unhideWhenUsed/>
    <w:qFormat/>
    <w:rsid w:val="00AC2996"/>
    <w:pPr>
      <w:keepNext/>
      <w:keepLines/>
      <w:spacing w:before="40" w:after="0" w:line="276" w:lineRule="auto"/>
      <w:outlineLvl w:val="1"/>
    </w:pPr>
    <w:rPr>
      <w:rFonts w:asciiTheme="majorHAnsi" w:eastAsiaTheme="majorEastAsia" w:hAnsiTheme="majorHAnsi" w:cstheme="majorBidi"/>
      <w:color w:val="DAD08B"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A0130"/>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CB16D2"/>
  </w:style>
  <w:style w:type="paragraph" w:styleId="Fuzeile">
    <w:name w:val="footer"/>
    <w:basedOn w:val="Standard"/>
    <w:link w:val="FuzeileZchn"/>
    <w:uiPriority w:val="99"/>
    <w:semiHidden/>
    <w:rsid w:val="001A0130"/>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CB16D2"/>
  </w:style>
  <w:style w:type="paragraph" w:styleId="StandardWeb">
    <w:name w:val="Normal (Web)"/>
    <w:basedOn w:val="Standard"/>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enabsatz">
    <w:name w:val="List Paragraph"/>
    <w:basedOn w:val="Standard"/>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ellenraster">
    <w:name w:val="Table Grid"/>
    <w:basedOn w:val="NormaleTabelle"/>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Web"/>
    <w:next w:val="Standard"/>
    <w:link w:val="TitelZchn"/>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elZchn">
    <w:name w:val="Titel Zchn"/>
    <w:basedOn w:val="Absatz-Standardschriftart"/>
    <w:link w:val="Titel"/>
    <w:uiPriority w:val="10"/>
    <w:rsid w:val="00E3286D"/>
    <w:rPr>
      <w:rFonts w:ascii="Constantia" w:eastAsia="Times New Roman" w:hAnsi="Constantia" w:cs="Times New Roman"/>
      <w:b/>
      <w:bCs/>
      <w:color w:val="FFFFFF"/>
      <w:sz w:val="60"/>
      <w:szCs w:val="60"/>
    </w:rPr>
  </w:style>
  <w:style w:type="character" w:styleId="Platzhaltertext">
    <w:name w:val="Placeholder Text"/>
    <w:basedOn w:val="Absatz-Standardschriftart"/>
    <w:uiPriority w:val="99"/>
    <w:semiHidden/>
    <w:rsid w:val="00E3286D"/>
    <w:rPr>
      <w:color w:val="808080"/>
    </w:rPr>
  </w:style>
  <w:style w:type="paragraph" w:styleId="Listennummer">
    <w:name w:val="List Number"/>
    <w:basedOn w:val="Standard"/>
    <w:uiPriority w:val="99"/>
    <w:rsid w:val="004F0368"/>
    <w:pPr>
      <w:numPr>
        <w:numId w:val="1"/>
      </w:numPr>
    </w:pPr>
    <w:rPr>
      <w:sz w:val="18"/>
      <w:lang w:val="en-ZA"/>
    </w:rPr>
  </w:style>
  <w:style w:type="character" w:styleId="Hervorhebung">
    <w:name w:val="Emphasis"/>
    <w:basedOn w:val="Absatz-Standardschriftart"/>
    <w:uiPriority w:val="20"/>
    <w:qFormat/>
    <w:rsid w:val="00FA3EB3"/>
    <w:rPr>
      <w:rFonts w:asciiTheme="minorHAnsi" w:hAnsiTheme="minorHAnsi"/>
      <w:b w:val="0"/>
      <w:i w:val="0"/>
      <w:iCs/>
      <w:caps w:val="0"/>
      <w:smallCaps w:val="0"/>
    </w:rPr>
  </w:style>
  <w:style w:type="paragraph" w:customStyle="1" w:styleId="Feld">
    <w:name w:val="Feld"/>
    <w:basedOn w:val="Standard"/>
    <w:qFormat/>
    <w:rsid w:val="00232876"/>
    <w:pPr>
      <w:spacing w:after="0" w:line="216" w:lineRule="auto"/>
    </w:pPr>
    <w:rPr>
      <w:i/>
      <w:sz w:val="16"/>
    </w:rPr>
  </w:style>
  <w:style w:type="paragraph" w:styleId="Unterschrift">
    <w:name w:val="Signature"/>
    <w:basedOn w:val="Standard"/>
    <w:link w:val="UnterschriftZchn"/>
    <w:uiPriority w:val="99"/>
    <w:rsid w:val="00CB16D2"/>
    <w:pPr>
      <w:spacing w:after="0" w:line="240" w:lineRule="auto"/>
      <w:ind w:left="4320"/>
      <w:jc w:val="right"/>
    </w:pPr>
    <w:rPr>
      <w:sz w:val="18"/>
    </w:rPr>
  </w:style>
  <w:style w:type="character" w:customStyle="1" w:styleId="UnterschriftZchn">
    <w:name w:val="Unterschrift Zchn"/>
    <w:basedOn w:val="Absatz-Standardschriftart"/>
    <w:link w:val="Unterschrift"/>
    <w:uiPriority w:val="99"/>
    <w:rsid w:val="00CB16D2"/>
    <w:rPr>
      <w:sz w:val="18"/>
    </w:rPr>
  </w:style>
  <w:style w:type="paragraph" w:styleId="KeinLeerraum">
    <w:name w:val="No Spacing"/>
    <w:uiPriority w:val="1"/>
    <w:qFormat/>
    <w:rsid w:val="00696B6E"/>
    <w:pPr>
      <w:spacing w:after="0" w:line="240" w:lineRule="auto"/>
    </w:pPr>
  </w:style>
  <w:style w:type="character" w:customStyle="1" w:styleId="berschrift1Zchn">
    <w:name w:val="Überschrift 1 Zchn"/>
    <w:basedOn w:val="Absatz-Standardschriftart"/>
    <w:link w:val="berschrift1"/>
    <w:uiPriority w:val="9"/>
    <w:rsid w:val="00F53FDC"/>
    <w:rPr>
      <w:rFonts w:asciiTheme="majorHAnsi" w:eastAsiaTheme="majorEastAsia" w:hAnsiTheme="majorHAnsi" w:cstheme="majorBidi"/>
      <w:b/>
      <w:color w:val="1F497D" w:themeColor="text2"/>
      <w:sz w:val="32"/>
      <w:szCs w:val="32"/>
    </w:rPr>
  </w:style>
  <w:style w:type="paragraph" w:customStyle="1" w:styleId="Beschriftungen">
    <w:name w:val="Beschriftungen"/>
    <w:basedOn w:val="Standard"/>
    <w:qFormat/>
    <w:rsid w:val="00FD35A6"/>
    <w:pPr>
      <w:spacing w:after="0"/>
    </w:pPr>
    <w:rPr>
      <w:sz w:val="18"/>
    </w:rPr>
  </w:style>
  <w:style w:type="table" w:customStyle="1" w:styleId="ffnungszeiten">
    <w:name w:val="Öffnungszeiten"/>
    <w:basedOn w:val="NormaleTabelle"/>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Absatz-Standardschriftart"/>
    <w:uiPriority w:val="99"/>
    <w:unhideWhenUsed/>
    <w:rsid w:val="00FC4460"/>
    <w:rPr>
      <w:color w:val="0096D2" w:themeColor="hyperlink"/>
      <w:u w:val="single"/>
    </w:rPr>
  </w:style>
  <w:style w:type="character" w:styleId="NichtaufgelsteErwhnung">
    <w:name w:val="Unresolved Mention"/>
    <w:basedOn w:val="Absatz-Standardschriftart"/>
    <w:uiPriority w:val="99"/>
    <w:semiHidden/>
    <w:unhideWhenUsed/>
    <w:rsid w:val="00FC4460"/>
    <w:rPr>
      <w:color w:val="605E5C"/>
      <w:shd w:val="clear" w:color="auto" w:fill="E1DFDD"/>
    </w:rPr>
  </w:style>
  <w:style w:type="paragraph" w:styleId="NurText">
    <w:name w:val="Plain Text"/>
    <w:basedOn w:val="Standard"/>
    <w:link w:val="NurTextZchn"/>
    <w:uiPriority w:val="99"/>
    <w:unhideWhenUsed/>
    <w:rsid w:val="003D0E1F"/>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3D0E1F"/>
    <w:rPr>
      <w:rFonts w:ascii="Calibri" w:hAnsi="Calibri"/>
      <w:szCs w:val="21"/>
    </w:rPr>
  </w:style>
  <w:style w:type="character" w:customStyle="1" w:styleId="berschrift2Zchn">
    <w:name w:val="Überschrift 2 Zchn"/>
    <w:basedOn w:val="Absatz-Standardschriftart"/>
    <w:link w:val="berschrift2"/>
    <w:uiPriority w:val="9"/>
    <w:rsid w:val="00AC2996"/>
    <w:rPr>
      <w:rFonts w:asciiTheme="majorHAnsi" w:eastAsiaTheme="majorEastAsia" w:hAnsiTheme="majorHAnsi" w:cstheme="majorBidi"/>
      <w:color w:val="DAD08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392466">
      <w:bodyDiv w:val="1"/>
      <w:marLeft w:val="0"/>
      <w:marRight w:val="0"/>
      <w:marTop w:val="0"/>
      <w:marBottom w:val="0"/>
      <w:divBdr>
        <w:top w:val="none" w:sz="0" w:space="0" w:color="auto"/>
        <w:left w:val="none" w:sz="0" w:space="0" w:color="auto"/>
        <w:bottom w:val="none" w:sz="0" w:space="0" w:color="auto"/>
        <w:right w:val="none" w:sz="0" w:space="0" w:color="auto"/>
      </w:divBdr>
    </w:div>
    <w:div w:id="210537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diothek@ev-kirchenkreis-muenster.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othek@ev-kirchenkreis-muenster.de"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how\AppData\Roaming\Microsoft\Templates\Praxisaktualisierung%20f&#252;r%20das%20Gesundheitswes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9FFB1EFAB3E4D0A995BC9A13EEE901B"/>
        <w:category>
          <w:name w:val="Allgemein"/>
          <w:gallery w:val="placeholder"/>
        </w:category>
        <w:types>
          <w:type w:val="bbPlcHdr"/>
        </w:types>
        <w:behaviors>
          <w:behavior w:val="content"/>
        </w:behaviors>
        <w:guid w:val="{223F3E7D-88A8-40E7-A688-014A9E77CABD}"/>
      </w:docPartPr>
      <w:docPartBody>
        <w:p w:rsidR="00552124" w:rsidRDefault="00057F14" w:rsidP="00057F14">
          <w:pPr>
            <w:pStyle w:val="A9FFB1EFAB3E4D0A995BC9A13EEE901B2"/>
          </w:pPr>
          <w:r w:rsidRPr="007B54EB">
            <w:rPr>
              <w:rStyle w:val="Platzhaltertext"/>
            </w:rPr>
            <w:t>Klicken oder tippen Sie hier, um Text einzugeben.</w:t>
          </w:r>
        </w:p>
      </w:docPartBody>
    </w:docPart>
    <w:docPart>
      <w:docPartPr>
        <w:name w:val="3F355E28842041C5B76847481E88CFB7"/>
        <w:category>
          <w:name w:val="Allgemein"/>
          <w:gallery w:val="placeholder"/>
        </w:category>
        <w:types>
          <w:type w:val="bbPlcHdr"/>
        </w:types>
        <w:behaviors>
          <w:behavior w:val="content"/>
        </w:behaviors>
        <w:guid w:val="{811661A5-D2B5-4D67-B933-75C2DBD14DFE}"/>
      </w:docPartPr>
      <w:docPartBody>
        <w:p w:rsidR="00552124" w:rsidRDefault="00057F14" w:rsidP="00057F14">
          <w:pPr>
            <w:pStyle w:val="3F355E28842041C5B76847481E88CFB71"/>
          </w:pPr>
          <w:r w:rsidRPr="007B54EB">
            <w:rPr>
              <w:rStyle w:val="Platzhaltertext"/>
            </w:rPr>
            <w:t>Klicken oder tippen Sie hier, um Text einzugeben.</w:t>
          </w:r>
        </w:p>
      </w:docPartBody>
    </w:docPart>
    <w:docPart>
      <w:docPartPr>
        <w:name w:val="1725BFF0954B4941B3CC4016A24A15CF"/>
        <w:category>
          <w:name w:val="Allgemein"/>
          <w:gallery w:val="placeholder"/>
        </w:category>
        <w:types>
          <w:type w:val="bbPlcHdr"/>
        </w:types>
        <w:behaviors>
          <w:behavior w:val="content"/>
        </w:behaviors>
        <w:guid w:val="{459C2F6A-61F8-49FC-8CFB-0E098BAAF734}"/>
      </w:docPartPr>
      <w:docPartBody>
        <w:p w:rsidR="00552124" w:rsidRDefault="00057F14" w:rsidP="00057F14">
          <w:pPr>
            <w:pStyle w:val="1725BFF0954B4941B3CC4016A24A15CF"/>
          </w:pPr>
          <w:r w:rsidRPr="007B54EB">
            <w:rPr>
              <w:rStyle w:val="Platzhaltertext"/>
            </w:rPr>
            <w:t>Klicken oder tippen Sie hier, um Text einzugeben.</w:t>
          </w:r>
        </w:p>
      </w:docPartBody>
    </w:docPart>
    <w:docPart>
      <w:docPartPr>
        <w:name w:val="CE44CA2FEA07442696EBD79A0378BE5F"/>
        <w:category>
          <w:name w:val="Allgemein"/>
          <w:gallery w:val="placeholder"/>
        </w:category>
        <w:types>
          <w:type w:val="bbPlcHdr"/>
        </w:types>
        <w:behaviors>
          <w:behavior w:val="content"/>
        </w:behaviors>
        <w:guid w:val="{AEA8FA60-0FA0-4D37-8E15-8AA4F57CA9C9}"/>
      </w:docPartPr>
      <w:docPartBody>
        <w:p w:rsidR="00552124" w:rsidRDefault="00057F14" w:rsidP="00057F14">
          <w:pPr>
            <w:pStyle w:val="CE44CA2FEA07442696EBD79A0378BE5F"/>
          </w:pPr>
          <w:r w:rsidRPr="007B54EB">
            <w:rPr>
              <w:rStyle w:val="Platzhaltertext"/>
            </w:rPr>
            <w:t>Klicken oder tippen Sie hier, um Text einzugeben.</w:t>
          </w:r>
        </w:p>
      </w:docPartBody>
    </w:docPart>
    <w:docPart>
      <w:docPartPr>
        <w:name w:val="BD686437FCC84CF1B00AC4541ED06226"/>
        <w:category>
          <w:name w:val="Allgemein"/>
          <w:gallery w:val="placeholder"/>
        </w:category>
        <w:types>
          <w:type w:val="bbPlcHdr"/>
        </w:types>
        <w:behaviors>
          <w:behavior w:val="content"/>
        </w:behaviors>
        <w:guid w:val="{4E712FE2-1BDC-45FD-A724-BE19DE096C8E}"/>
      </w:docPartPr>
      <w:docPartBody>
        <w:p w:rsidR="00552124" w:rsidRDefault="00057F14" w:rsidP="00057F14">
          <w:pPr>
            <w:pStyle w:val="BD686437FCC84CF1B00AC4541ED06226"/>
          </w:pPr>
          <w:r w:rsidRPr="007B54E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F14"/>
    <w:rsid w:val="00057F14"/>
    <w:rsid w:val="00075584"/>
    <w:rsid w:val="000A3C22"/>
    <w:rsid w:val="000C1F40"/>
    <w:rsid w:val="003E5373"/>
    <w:rsid w:val="0055212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57F14"/>
    <w:rPr>
      <w:color w:val="808080"/>
    </w:rPr>
  </w:style>
  <w:style w:type="paragraph" w:customStyle="1" w:styleId="A9FFB1EFAB3E4D0A995BC9A13EEE901B">
    <w:name w:val="A9FFB1EFAB3E4D0A995BC9A13EEE901B"/>
    <w:rsid w:val="00057F14"/>
  </w:style>
  <w:style w:type="paragraph" w:customStyle="1" w:styleId="A9FFB1EFAB3E4D0A995BC9A13EEE901B1">
    <w:name w:val="A9FFB1EFAB3E4D0A995BC9A13EEE901B1"/>
    <w:rsid w:val="00057F14"/>
    <w:rPr>
      <w:rFonts w:eastAsiaTheme="minorHAnsi"/>
      <w:lang w:eastAsia="en-US"/>
    </w:rPr>
  </w:style>
  <w:style w:type="paragraph" w:customStyle="1" w:styleId="3F355E28842041C5B76847481E88CFB7">
    <w:name w:val="3F355E28842041C5B76847481E88CFB7"/>
    <w:rsid w:val="00057F14"/>
    <w:rPr>
      <w:rFonts w:eastAsiaTheme="minorHAnsi"/>
      <w:lang w:eastAsia="en-US"/>
    </w:rPr>
  </w:style>
  <w:style w:type="paragraph" w:customStyle="1" w:styleId="A9FFB1EFAB3E4D0A995BC9A13EEE901B2">
    <w:name w:val="A9FFB1EFAB3E4D0A995BC9A13EEE901B2"/>
    <w:rsid w:val="00057F14"/>
    <w:rPr>
      <w:rFonts w:eastAsiaTheme="minorHAnsi"/>
      <w:lang w:eastAsia="en-US"/>
    </w:rPr>
  </w:style>
  <w:style w:type="paragraph" w:customStyle="1" w:styleId="3F355E28842041C5B76847481E88CFB71">
    <w:name w:val="3F355E28842041C5B76847481E88CFB71"/>
    <w:rsid w:val="00057F14"/>
    <w:rPr>
      <w:rFonts w:eastAsiaTheme="minorHAnsi"/>
      <w:lang w:eastAsia="en-US"/>
    </w:rPr>
  </w:style>
  <w:style w:type="paragraph" w:customStyle="1" w:styleId="1725BFF0954B4941B3CC4016A24A15CF">
    <w:name w:val="1725BFF0954B4941B3CC4016A24A15CF"/>
    <w:rsid w:val="00057F14"/>
    <w:rPr>
      <w:rFonts w:eastAsiaTheme="minorHAnsi"/>
      <w:lang w:eastAsia="en-US"/>
    </w:rPr>
  </w:style>
  <w:style w:type="paragraph" w:customStyle="1" w:styleId="CE44CA2FEA07442696EBD79A0378BE5F">
    <w:name w:val="CE44CA2FEA07442696EBD79A0378BE5F"/>
    <w:rsid w:val="00057F14"/>
    <w:pPr>
      <w:spacing w:after="0" w:line="240" w:lineRule="auto"/>
    </w:pPr>
    <w:rPr>
      <w:rFonts w:eastAsiaTheme="minorHAnsi"/>
      <w:lang w:eastAsia="en-US"/>
    </w:rPr>
  </w:style>
  <w:style w:type="paragraph" w:customStyle="1" w:styleId="BD686437FCC84CF1B00AC4541ED06226">
    <w:name w:val="BD686437FCC84CF1B00AC4541ED06226"/>
    <w:rsid w:val="00057F14"/>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1D41C-726F-49D5-A898-3EAAAD3B6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Praxisaktualisierung für das Gesundheitswesen</Template>
  <TotalTime>0</TotalTime>
  <Pages>1</Pages>
  <Words>310</Words>
  <Characters>1956</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2020-09-02T07:04:00Z</dcterms:created>
  <dcterms:modified xsi:type="dcterms:W3CDTF">2020-09-02T07:04:00Z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